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EF1846" w14:textId="12FDE10D" w:rsidR="00C538AD" w:rsidRDefault="004139E6">
      <w:r>
        <w:rPr>
          <w:noProof/>
        </w:rPr>
        <w:drawing>
          <wp:anchor distT="0" distB="0" distL="118745" distR="118745" simplePos="0" relativeHeight="251677707" behindDoc="0" locked="0" layoutInCell="0" allowOverlap="1" wp14:anchorId="6706D348" wp14:editId="5532598A">
            <wp:simplePos x="0" y="0"/>
            <wp:positionH relativeFrom="page">
              <wp:posOffset>371475</wp:posOffset>
            </wp:positionH>
            <wp:positionV relativeFrom="page">
              <wp:posOffset>4277360</wp:posOffset>
            </wp:positionV>
            <wp:extent cx="2171700" cy="1803400"/>
            <wp:effectExtent l="127000" t="0" r="12700" b="50800"/>
            <wp:wrapTight wrapText="bothSides">
              <wp:wrapPolygon edited="0">
                <wp:start x="20210" y="6829"/>
                <wp:lineTo x="14832" y="1262"/>
                <wp:lineTo x="11986" y="4717"/>
                <wp:lineTo x="5350" y="-3211"/>
                <wp:lineTo x="368" y="2837"/>
                <wp:lineTo x="1270" y="5629"/>
                <wp:lineTo x="1092" y="5845"/>
                <wp:lineTo x="-321" y="10584"/>
                <wp:lineTo x="-315" y="12305"/>
                <wp:lineTo x="-492" y="12952"/>
                <wp:lineTo x="584" y="14237"/>
                <wp:lineTo x="1119" y="14019"/>
                <wp:lineTo x="3087" y="14655"/>
                <wp:lineTo x="14183" y="21056"/>
                <wp:lineTo x="18466" y="19745"/>
                <wp:lineTo x="18644" y="19529"/>
                <wp:lineTo x="20056" y="14359"/>
                <wp:lineTo x="21111" y="9191"/>
                <wp:lineTo x="21465" y="8329"/>
                <wp:lineTo x="20210" y="6829"/>
              </wp:wrapPolygon>
            </wp:wrapTight>
            <wp:docPr id="14" name="Picture 14" descr="redbiscu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biscuit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8913693">
                      <a:off x="0" y="0"/>
                      <a:ext cx="21717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4587">
        <w:rPr>
          <w:noProof/>
        </w:rPr>
        <mc:AlternateContent>
          <mc:Choice Requires="wps">
            <w:drawing>
              <wp:anchor distT="0" distB="0" distL="114300" distR="114300" simplePos="0" relativeHeight="251679760" behindDoc="0" locked="0" layoutInCell="1" allowOverlap="1" wp14:anchorId="6100A32D" wp14:editId="22DF8331">
                <wp:simplePos x="0" y="0"/>
                <wp:positionH relativeFrom="column">
                  <wp:posOffset>120015</wp:posOffset>
                </wp:positionH>
                <wp:positionV relativeFrom="paragraph">
                  <wp:posOffset>8343265</wp:posOffset>
                </wp:positionV>
                <wp:extent cx="1691640" cy="85979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85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8C8918" w14:textId="634F9012" w:rsidR="008B4587" w:rsidRDefault="008B458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D97A0E" wp14:editId="5089F617">
                                  <wp:extent cx="1508760" cy="768454"/>
                                  <wp:effectExtent l="0" t="0" r="0" b="0"/>
                                  <wp:docPr id="16" name="Picture 16" descr="Macintosh HD:Users:sykes_33:Desktop:Moreno-Valley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2" descr="Macintosh HD:Users:sykes_33:Desktop:Moreno-Valley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9982" cy="7690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26" type="#_x0000_t202" style="position:absolute;margin-left:9.45pt;margin-top:656.95pt;width:133.2pt;height:67.7pt;z-index:25167976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" filled="f" stroked="f">
                <v:textbox style="mso-fit-shape-to-text:t">
                  <w:txbxContent>
                    <w:p w14:paraId="428C8918" w14:textId="634F9012" w:rsidR="008B4587" w:rsidRDefault="008B4587">
                      <w:r>
                        <w:rPr>
                          <w:noProof/>
                        </w:rPr>
                        <w:drawing>
                          <wp:inline distT="0" distB="0" distL="0" distR="0" wp14:anchorId="11D97A0E" wp14:editId="5089F617">
                            <wp:extent cx="1508760" cy="768454"/>
                            <wp:effectExtent l="0" t="0" r="0" b="0"/>
                            <wp:docPr id="16" name="Picture 16" descr="Macintosh HD:Users:sykes_33:Desktop:Moreno-Valley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2" descr="Macintosh HD:Users:sykes_33:Desktop:Moreno-Valley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9982" cy="7690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4587">
        <w:rPr>
          <w:noProof/>
        </w:rPr>
        <mc:AlternateContent>
          <mc:Choice Requires="wps">
            <w:drawing>
              <wp:anchor distT="0" distB="0" distL="114300" distR="114300" simplePos="0" relativeHeight="251677712" behindDoc="0" locked="0" layoutInCell="1" allowOverlap="1" wp14:anchorId="5878810B" wp14:editId="3877ED98">
                <wp:simplePos x="0" y="0"/>
                <wp:positionH relativeFrom="page">
                  <wp:posOffset>2368550</wp:posOffset>
                </wp:positionH>
                <wp:positionV relativeFrom="page">
                  <wp:posOffset>8152765</wp:posOffset>
                </wp:positionV>
                <wp:extent cx="1950085" cy="558165"/>
                <wp:effectExtent l="0" t="152400" r="31115" b="153035"/>
                <wp:wrapTight wrapText="bothSides">
                  <wp:wrapPolygon edited="0">
                    <wp:start x="218" y="-235"/>
                    <wp:lineTo x="178" y="17702"/>
                    <wp:lineTo x="18813" y="20300"/>
                    <wp:lineTo x="19179" y="22087"/>
                    <wp:lineTo x="21124" y="21008"/>
                    <wp:lineTo x="21088" y="-4849"/>
                    <wp:lineTo x="14755" y="-6311"/>
                    <wp:lineTo x="2163" y="-1314"/>
                    <wp:lineTo x="218" y="-235"/>
                  </wp:wrapPolygon>
                </wp:wrapTight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1490">
                          <a:off x="0" y="0"/>
                          <a:ext cx="1950085" cy="55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43231D" w14:textId="179C6284" w:rsidR="00FB7169" w:rsidRPr="00103400" w:rsidRDefault="00FB7169" w:rsidP="009905A0">
                            <w:pPr>
                              <w:pStyle w:val="Heading3"/>
                              <w:rPr>
                                <w:sz w:val="44"/>
                                <w:szCs w:val="44"/>
                              </w:rPr>
                            </w:pPr>
                            <w:r w:rsidRPr="00103400">
                              <w:rPr>
                                <w:sz w:val="44"/>
                                <w:szCs w:val="44"/>
                              </w:rPr>
                              <w:t>(951) 333-2901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186.5pt;margin-top:641.95pt;width:153.55pt;height:43.95pt;rotation:591451fd;z-index:25167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" filled="f" stroked="f">
                <v:textbox>
                  <w:txbxContent>
                    <w:p w14:paraId="2343231D" w14:textId="179C6284" w:rsidR="00FB7169" w:rsidRPr="00103400" w:rsidRDefault="00FB7169" w:rsidP="009905A0">
                      <w:pPr>
                        <w:pStyle w:val="Heading3"/>
                        <w:rPr>
                          <w:sz w:val="44"/>
                          <w:szCs w:val="44"/>
                        </w:rPr>
                      </w:pPr>
                      <w:r w:rsidRPr="00103400">
                        <w:rPr>
                          <w:sz w:val="44"/>
                          <w:szCs w:val="44"/>
                        </w:rPr>
                        <w:t>(951) 333-2901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D4165">
        <w:rPr>
          <w:noProof/>
        </w:rPr>
        <w:drawing>
          <wp:anchor distT="0" distB="0" distL="118745" distR="118745" simplePos="0" relativeHeight="251677706" behindDoc="0" locked="0" layoutInCell="0" allowOverlap="1" wp14:anchorId="517C9A88" wp14:editId="30AF6E97">
            <wp:simplePos x="0" y="0"/>
            <wp:positionH relativeFrom="page">
              <wp:posOffset>4781550</wp:posOffset>
            </wp:positionH>
            <wp:positionV relativeFrom="page">
              <wp:posOffset>8047990</wp:posOffset>
            </wp:positionV>
            <wp:extent cx="2176145" cy="1574800"/>
            <wp:effectExtent l="0" t="0" r="8255" b="0"/>
            <wp:wrapTight wrapText="bothSides">
              <wp:wrapPolygon edited="0">
                <wp:start x="15379" y="0"/>
                <wp:lineTo x="252" y="5226"/>
                <wp:lineTo x="0" y="6968"/>
                <wp:lineTo x="0" y="11148"/>
                <wp:lineTo x="1008" y="17071"/>
                <wp:lineTo x="1008" y="18116"/>
                <wp:lineTo x="2269" y="20903"/>
                <wp:lineTo x="2773" y="21252"/>
                <wp:lineTo x="6303" y="21252"/>
                <wp:lineTo x="11597" y="17071"/>
                <wp:lineTo x="21430" y="16374"/>
                <wp:lineTo x="21430" y="10103"/>
                <wp:lineTo x="20421" y="5923"/>
                <wp:lineTo x="20673" y="4181"/>
                <wp:lineTo x="19665" y="1045"/>
                <wp:lineTo x="18404" y="0"/>
                <wp:lineTo x="15379" y="0"/>
              </wp:wrapPolygon>
            </wp:wrapTight>
            <wp:docPr id="15" name="Picture 15" descr="tanbiscu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nbiscuit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4165">
        <w:rPr>
          <w:noProof/>
        </w:rPr>
        <w:drawing>
          <wp:anchor distT="0" distB="0" distL="118745" distR="118745" simplePos="0" relativeHeight="251677705" behindDoc="0" locked="0" layoutInCell="0" allowOverlap="1" wp14:anchorId="1D82DC78" wp14:editId="1B265EA9">
            <wp:simplePos x="0" y="0"/>
            <wp:positionH relativeFrom="page">
              <wp:posOffset>5924550</wp:posOffset>
            </wp:positionH>
            <wp:positionV relativeFrom="page">
              <wp:posOffset>4857115</wp:posOffset>
            </wp:positionV>
            <wp:extent cx="1390015" cy="2108200"/>
            <wp:effectExtent l="127000" t="76200" r="133985" b="76200"/>
            <wp:wrapTight wrapText="bothSides">
              <wp:wrapPolygon edited="0">
                <wp:start x="17689" y="130"/>
                <wp:lineTo x="6708" y="-2837"/>
                <wp:lineTo x="1152" y="4641"/>
                <wp:lineTo x="4342" y="5671"/>
                <wp:lineTo x="1564" y="9411"/>
                <wp:lineTo x="3691" y="10098"/>
                <wp:lineTo x="-817" y="16756"/>
                <wp:lineTo x="992" y="20238"/>
                <wp:lineTo x="3473" y="21039"/>
                <wp:lineTo x="4175" y="20686"/>
                <wp:lineTo x="6996" y="20438"/>
                <wp:lineTo x="18107" y="19680"/>
                <wp:lineTo x="18281" y="19447"/>
                <wp:lineTo x="17341" y="14796"/>
                <wp:lineTo x="17160" y="14448"/>
                <wp:lineTo x="18166" y="10136"/>
                <wp:lineTo x="20590" y="6282"/>
                <wp:lineTo x="21067" y="2090"/>
                <wp:lineTo x="21234" y="1274"/>
                <wp:lineTo x="17689" y="130"/>
              </wp:wrapPolygon>
            </wp:wrapTight>
            <wp:docPr id="13" name="Picture 13" descr="greenbiscu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eenbiscuit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20034118">
                      <a:off x="0" y="0"/>
                      <a:ext cx="1390015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4165">
        <w:rPr>
          <w:noProof/>
        </w:rPr>
        <mc:AlternateContent>
          <mc:Choice Requires="wps">
            <w:drawing>
              <wp:anchor distT="0" distB="0" distL="114300" distR="114300" simplePos="0" relativeHeight="251677708" behindDoc="0" locked="0" layoutInCell="1" allowOverlap="1" wp14:anchorId="7300092D" wp14:editId="4B7771F2">
                <wp:simplePos x="0" y="0"/>
                <wp:positionH relativeFrom="page">
                  <wp:posOffset>1143635</wp:posOffset>
                </wp:positionH>
                <wp:positionV relativeFrom="page">
                  <wp:posOffset>5000625</wp:posOffset>
                </wp:positionV>
                <wp:extent cx="5702300" cy="1083310"/>
                <wp:effectExtent l="0" t="355600" r="63500" b="339090"/>
                <wp:wrapTight wrapText="bothSides">
                  <wp:wrapPolygon edited="0">
                    <wp:start x="49" y="-297"/>
                    <wp:lineTo x="-6" y="14024"/>
                    <wp:lineTo x="65" y="17040"/>
                    <wp:lineTo x="6746" y="20900"/>
                    <wp:lineTo x="6841" y="20838"/>
                    <wp:lineTo x="19443" y="20883"/>
                    <wp:lineTo x="20338" y="21837"/>
                    <wp:lineTo x="21388" y="21160"/>
                    <wp:lineTo x="21357" y="11486"/>
                    <wp:lineTo x="21472" y="-4405"/>
                    <wp:lineTo x="13534" y="199"/>
                    <wp:lineTo x="13347" y="-7844"/>
                    <wp:lineTo x="622" y="-667"/>
                    <wp:lineTo x="49" y="-297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18684">
                          <a:off x="0" y="0"/>
                          <a:ext cx="5702300" cy="1083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F6DE37" w14:textId="77777777" w:rsidR="00FB7169" w:rsidRPr="00103400" w:rsidRDefault="00FB7169" w:rsidP="000165CE">
                            <w:pPr>
                              <w:pStyle w:val="Heading1"/>
                              <w:rPr>
                                <w:sz w:val="68"/>
                                <w:szCs w:val="68"/>
                              </w:rPr>
                            </w:pPr>
                            <w:r w:rsidRPr="00103400">
                              <w:rPr>
                                <w:sz w:val="68"/>
                                <w:szCs w:val="68"/>
                              </w:rPr>
                              <w:t xml:space="preserve">LOYAL K-9 </w:t>
                            </w:r>
                          </w:p>
                          <w:p w14:paraId="7EB7B26D" w14:textId="77777777" w:rsidR="00FB7169" w:rsidRPr="00103400" w:rsidRDefault="00FB7169" w:rsidP="000165CE">
                            <w:pPr>
                              <w:pStyle w:val="Heading1"/>
                              <w:rPr>
                                <w:sz w:val="68"/>
                                <w:szCs w:val="68"/>
                              </w:rPr>
                            </w:pPr>
                            <w:r w:rsidRPr="00103400">
                              <w:rPr>
                                <w:sz w:val="68"/>
                                <w:szCs w:val="68"/>
                              </w:rPr>
                              <w:t>4</w:t>
                            </w:r>
                            <w:r w:rsidRPr="00103400">
                              <w:rPr>
                                <w:sz w:val="68"/>
                                <w:szCs w:val="68"/>
                                <w:vertAlign w:val="superscript"/>
                              </w:rPr>
                              <w:t xml:space="preserve">th </w:t>
                            </w:r>
                            <w:r w:rsidRPr="00103400">
                              <w:rPr>
                                <w:sz w:val="68"/>
                                <w:szCs w:val="68"/>
                              </w:rPr>
                              <w:t>of JULY PARADE</w:t>
                            </w:r>
                          </w:p>
                          <w:p w14:paraId="6845069E" w14:textId="77777777" w:rsidR="00FB7169" w:rsidRPr="000165CE" w:rsidRDefault="00FB7169" w:rsidP="000165CE">
                            <w:pPr>
                              <w:pStyle w:val="Heading1"/>
                              <w:rPr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90.05pt;margin-top:393.75pt;width:449pt;height:85.3pt;rotation:457315fd;z-index:2516777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" filled="f" stroked="f">
                <v:textbox>
                  <w:txbxContent>
                    <w:p w14:paraId="29F6DE37" w14:textId="77777777" w:rsidR="00FB7169" w:rsidRPr="00103400" w:rsidRDefault="00FB7169" w:rsidP="000165CE">
                      <w:pPr>
                        <w:pStyle w:val="Heading1"/>
                        <w:rPr>
                          <w:sz w:val="68"/>
                          <w:szCs w:val="68"/>
                        </w:rPr>
                      </w:pPr>
                      <w:r w:rsidRPr="00103400">
                        <w:rPr>
                          <w:sz w:val="68"/>
                          <w:szCs w:val="68"/>
                        </w:rPr>
                        <w:t xml:space="preserve">LOYAL K-9 </w:t>
                      </w:r>
                    </w:p>
                    <w:p w14:paraId="7EB7B26D" w14:textId="77777777" w:rsidR="00FB7169" w:rsidRPr="00103400" w:rsidRDefault="00FB7169" w:rsidP="000165CE">
                      <w:pPr>
                        <w:pStyle w:val="Heading1"/>
                        <w:rPr>
                          <w:sz w:val="68"/>
                          <w:szCs w:val="68"/>
                        </w:rPr>
                      </w:pPr>
                      <w:r w:rsidRPr="00103400">
                        <w:rPr>
                          <w:sz w:val="68"/>
                          <w:szCs w:val="68"/>
                        </w:rPr>
                        <w:t>4</w:t>
                      </w:r>
                      <w:r w:rsidRPr="00103400">
                        <w:rPr>
                          <w:sz w:val="68"/>
                          <w:szCs w:val="68"/>
                          <w:vertAlign w:val="superscript"/>
                        </w:rPr>
                        <w:t xml:space="preserve">th </w:t>
                      </w:r>
                      <w:r w:rsidRPr="00103400">
                        <w:rPr>
                          <w:sz w:val="68"/>
                          <w:szCs w:val="68"/>
                        </w:rPr>
                        <w:t>of JULY PARADE</w:t>
                      </w:r>
                    </w:p>
                    <w:p w14:paraId="6845069E" w14:textId="77777777" w:rsidR="00FB7169" w:rsidRPr="000165CE" w:rsidRDefault="00FB7169" w:rsidP="000165CE">
                      <w:pPr>
                        <w:pStyle w:val="Heading1"/>
                        <w:rPr>
                          <w:sz w:val="7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D4165">
        <w:rPr>
          <w:noProof/>
        </w:rPr>
        <mc:AlternateContent>
          <mc:Choice Requires="wps">
            <w:drawing>
              <wp:anchor distT="0" distB="0" distL="114300" distR="114300" simplePos="0" relativeHeight="251677710" behindDoc="0" locked="0" layoutInCell="1" allowOverlap="1" wp14:anchorId="689E2500" wp14:editId="2E39239F">
                <wp:simplePos x="0" y="0"/>
                <wp:positionH relativeFrom="page">
                  <wp:posOffset>1250950</wp:posOffset>
                </wp:positionH>
                <wp:positionV relativeFrom="page">
                  <wp:posOffset>6205855</wp:posOffset>
                </wp:positionV>
                <wp:extent cx="4905375" cy="2165350"/>
                <wp:effectExtent l="76200" t="304800" r="123825" b="298450"/>
                <wp:wrapTight wrapText="bothSides">
                  <wp:wrapPolygon edited="0">
                    <wp:start x="113" y="-172"/>
                    <wp:lineTo x="121" y="20759"/>
                    <wp:lineTo x="13105" y="21231"/>
                    <wp:lineTo x="13216" y="21201"/>
                    <wp:lineTo x="20430" y="21236"/>
                    <wp:lineTo x="20568" y="21708"/>
                    <wp:lineTo x="21345" y="21492"/>
                    <wp:lineTo x="21332" y="6690"/>
                    <wp:lineTo x="21478" y="-1009"/>
                    <wp:lineTo x="15678" y="94"/>
                    <wp:lineTo x="15460" y="-3930"/>
                    <wp:lineTo x="668" y="-326"/>
                    <wp:lineTo x="113" y="-172"/>
                  </wp:wrapPolygon>
                </wp:wrapTight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20000">
                          <a:off x="0" y="0"/>
                          <a:ext cx="4905375" cy="216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85BC68" w14:textId="73AE5582" w:rsidR="00FB7169" w:rsidRPr="001810AD" w:rsidRDefault="00FB7169" w:rsidP="008E5238">
                            <w:pPr>
                              <w:pStyle w:val="Heading2"/>
                              <w:jc w:val="left"/>
                              <w:rPr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1810AD">
                              <w:rPr>
                                <w:color w:val="0000FF"/>
                                <w:sz w:val="28"/>
                                <w:szCs w:val="28"/>
                              </w:rPr>
                              <w:t>WHO: Loyal K-9 family</w:t>
                            </w:r>
                            <w:r>
                              <w:rPr>
                                <w:color w:val="0000FF"/>
                                <w:sz w:val="28"/>
                                <w:szCs w:val="28"/>
                              </w:rPr>
                              <w:t>, clients and friends</w:t>
                            </w:r>
                          </w:p>
                          <w:p w14:paraId="0699CFC8" w14:textId="77E1C5DE" w:rsidR="00FB7169" w:rsidRPr="001810AD" w:rsidRDefault="00FB7169" w:rsidP="008E5238">
                            <w:pPr>
                              <w:pStyle w:val="Heading2"/>
                              <w:jc w:val="left"/>
                              <w:rPr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FF"/>
                                <w:sz w:val="28"/>
                                <w:szCs w:val="28"/>
                              </w:rPr>
                              <w:t>WHAT: Come and join</w:t>
                            </w:r>
                            <w:r w:rsidRPr="001810AD">
                              <w:rPr>
                                <w:color w:val="0000FF"/>
                                <w:sz w:val="28"/>
                                <w:szCs w:val="28"/>
                              </w:rPr>
                              <w:t xml:space="preserve"> us in the Moreno Valley 4</w:t>
                            </w:r>
                            <w:r w:rsidRPr="001810AD">
                              <w:rPr>
                                <w:color w:val="0000FF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1810AD">
                              <w:rPr>
                                <w:color w:val="0000FF"/>
                                <w:sz w:val="28"/>
                                <w:szCs w:val="28"/>
                              </w:rPr>
                              <w:t xml:space="preserve"> of July parade with your dog(s) and be in the parade</w:t>
                            </w:r>
                            <w:r>
                              <w:rPr>
                                <w:color w:val="0000FF"/>
                                <w:sz w:val="28"/>
                                <w:szCs w:val="28"/>
                              </w:rPr>
                              <w:t xml:space="preserve"> and on TV</w:t>
                            </w:r>
                            <w:r w:rsidRPr="001810AD">
                              <w:rPr>
                                <w:color w:val="0000FF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0DB6B85" w14:textId="72AD5646" w:rsidR="00FB7169" w:rsidRPr="001810AD" w:rsidRDefault="00FB7169" w:rsidP="008E5238">
                            <w:pPr>
                              <w:pStyle w:val="Heading2"/>
                              <w:jc w:val="left"/>
                              <w:rPr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1810AD">
                              <w:rPr>
                                <w:color w:val="0000FF"/>
                                <w:sz w:val="28"/>
                                <w:szCs w:val="28"/>
                              </w:rPr>
                              <w:t>WHEN: July 4, 2014</w:t>
                            </w:r>
                            <w:r w:rsidR="00B65129">
                              <w:rPr>
                                <w:color w:val="0000FF"/>
                                <w:sz w:val="28"/>
                                <w:szCs w:val="28"/>
                              </w:rPr>
                              <w:t xml:space="preserve">     R</w:t>
                            </w:r>
                            <w:r w:rsidR="001322AF">
                              <w:rPr>
                                <w:color w:val="0000FF"/>
                                <w:sz w:val="28"/>
                                <w:szCs w:val="28"/>
                              </w:rPr>
                              <w:t>SVP: B</w:t>
                            </w:r>
                            <w:r w:rsidR="00B65129">
                              <w:rPr>
                                <w:color w:val="0000FF"/>
                                <w:sz w:val="28"/>
                                <w:szCs w:val="28"/>
                              </w:rPr>
                              <w:t>y July 1, 2014</w:t>
                            </w:r>
                          </w:p>
                          <w:p w14:paraId="7AAB844C" w14:textId="5CB8A98D" w:rsidR="00FB7169" w:rsidRPr="001810AD" w:rsidRDefault="00FB7169" w:rsidP="008E5238">
                            <w:pPr>
                              <w:pStyle w:val="Heading2"/>
                              <w:jc w:val="left"/>
                              <w:rPr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1810AD">
                              <w:rPr>
                                <w:color w:val="0000FF"/>
                                <w:sz w:val="28"/>
                                <w:szCs w:val="28"/>
                              </w:rPr>
                              <w:t xml:space="preserve">TIME: 7:30AM (check-in), 9:30AM (parade) </w:t>
                            </w:r>
                          </w:p>
                          <w:p w14:paraId="20FF6441" w14:textId="59A6BD1E" w:rsidR="00FB7169" w:rsidRPr="001810AD" w:rsidRDefault="00FB7169" w:rsidP="008E5238">
                            <w:pPr>
                              <w:pStyle w:val="Heading2"/>
                              <w:jc w:val="left"/>
                              <w:rPr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1810AD">
                              <w:rPr>
                                <w:color w:val="0000FF"/>
                                <w:sz w:val="28"/>
                                <w:szCs w:val="28"/>
                              </w:rPr>
                              <w:t>WHERE: North on Frederick St. beginning at Alessandro Blvd., then west on Town</w:t>
                            </w:r>
                            <w:r>
                              <w:rPr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810AD">
                              <w:rPr>
                                <w:color w:val="0000FF"/>
                                <w:sz w:val="28"/>
                                <w:szCs w:val="28"/>
                              </w:rPr>
                              <w:t>Gate Blvd. About a 1-1.5 hour walk.</w:t>
                            </w:r>
                          </w:p>
                          <w:p w14:paraId="00B5C2D8" w14:textId="612901CC" w:rsidR="00FB7169" w:rsidRPr="001810AD" w:rsidRDefault="00FB7169" w:rsidP="008E5238">
                            <w:pPr>
                              <w:pStyle w:val="Heading2"/>
                              <w:jc w:val="left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810AD">
                              <w:rPr>
                                <w:color w:val="FF0000"/>
                                <w:sz w:val="28"/>
                                <w:szCs w:val="28"/>
                              </w:rPr>
                              <w:t>**Please no aggressive dogs as they will be in close proximities of each other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or on a flat trailer</w:t>
                            </w:r>
                            <w:r w:rsidRPr="001810AD">
                              <w:rPr>
                                <w:color w:val="FF0000"/>
                                <w:sz w:val="28"/>
                                <w:szCs w:val="28"/>
                              </w:rPr>
                              <w:t>*</w:t>
                            </w:r>
                            <w:bookmarkStart w:id="0" w:name="_GoBack"/>
                            <w:r w:rsidRPr="001810AD">
                              <w:rPr>
                                <w:color w:val="FF0000"/>
                                <w:sz w:val="28"/>
                                <w:szCs w:val="28"/>
                              </w:rPr>
                              <w:t>*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98.5pt;margin-top:488.65pt;width:386.25pt;height:170.5pt;rotation:7;z-index:2516777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" mv:complextextbox="1" filled="f" stroked="f">
                <v:textbox>
                  <w:txbxContent>
                    <w:p w14:paraId="5585BC68" w14:textId="73AE5582" w:rsidR="00FB7169" w:rsidRPr="001810AD" w:rsidRDefault="00FB7169" w:rsidP="008E5238">
                      <w:pPr>
                        <w:pStyle w:val="Heading2"/>
                        <w:jc w:val="left"/>
                        <w:rPr>
                          <w:color w:val="0000FF"/>
                          <w:sz w:val="28"/>
                          <w:szCs w:val="28"/>
                        </w:rPr>
                      </w:pPr>
                      <w:r w:rsidRPr="001810AD">
                        <w:rPr>
                          <w:color w:val="0000FF"/>
                          <w:sz w:val="28"/>
                          <w:szCs w:val="28"/>
                        </w:rPr>
                        <w:t>WHO: Loyal K-9 family</w:t>
                      </w:r>
                      <w:r>
                        <w:rPr>
                          <w:color w:val="0000FF"/>
                          <w:sz w:val="28"/>
                          <w:szCs w:val="28"/>
                        </w:rPr>
                        <w:t>, clients and friends</w:t>
                      </w:r>
                    </w:p>
                    <w:p w14:paraId="0699CFC8" w14:textId="77E1C5DE" w:rsidR="00FB7169" w:rsidRPr="001810AD" w:rsidRDefault="00FB7169" w:rsidP="008E5238">
                      <w:pPr>
                        <w:pStyle w:val="Heading2"/>
                        <w:jc w:val="left"/>
                        <w:rPr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color w:val="0000FF"/>
                          <w:sz w:val="28"/>
                          <w:szCs w:val="28"/>
                        </w:rPr>
                        <w:t>WHAT: Come and join</w:t>
                      </w:r>
                      <w:r w:rsidRPr="001810AD">
                        <w:rPr>
                          <w:color w:val="0000FF"/>
                          <w:sz w:val="28"/>
                          <w:szCs w:val="28"/>
                        </w:rPr>
                        <w:t xml:space="preserve"> us in the Moreno Valley 4</w:t>
                      </w:r>
                      <w:r w:rsidRPr="001810AD">
                        <w:rPr>
                          <w:color w:val="0000FF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1810AD">
                        <w:rPr>
                          <w:color w:val="0000FF"/>
                          <w:sz w:val="28"/>
                          <w:szCs w:val="28"/>
                        </w:rPr>
                        <w:t xml:space="preserve"> of July parade with your dog(s) and be in the parade</w:t>
                      </w:r>
                      <w:r>
                        <w:rPr>
                          <w:color w:val="0000FF"/>
                          <w:sz w:val="28"/>
                          <w:szCs w:val="28"/>
                        </w:rPr>
                        <w:t xml:space="preserve"> and on TV</w:t>
                      </w:r>
                      <w:r w:rsidRPr="001810AD">
                        <w:rPr>
                          <w:color w:val="0000FF"/>
                          <w:sz w:val="28"/>
                          <w:szCs w:val="28"/>
                        </w:rPr>
                        <w:t>.</w:t>
                      </w:r>
                    </w:p>
                    <w:p w14:paraId="60DB6B85" w14:textId="72AD5646" w:rsidR="00FB7169" w:rsidRPr="001810AD" w:rsidRDefault="00FB7169" w:rsidP="008E5238">
                      <w:pPr>
                        <w:pStyle w:val="Heading2"/>
                        <w:jc w:val="left"/>
                        <w:rPr>
                          <w:color w:val="0000FF"/>
                          <w:sz w:val="28"/>
                          <w:szCs w:val="28"/>
                        </w:rPr>
                      </w:pPr>
                      <w:r w:rsidRPr="001810AD">
                        <w:rPr>
                          <w:color w:val="0000FF"/>
                          <w:sz w:val="28"/>
                          <w:szCs w:val="28"/>
                        </w:rPr>
                        <w:t>WHEN: July 4, 2014</w:t>
                      </w:r>
                      <w:r w:rsidR="00B65129">
                        <w:rPr>
                          <w:color w:val="0000FF"/>
                          <w:sz w:val="28"/>
                          <w:szCs w:val="28"/>
                        </w:rPr>
                        <w:t xml:space="preserve">     R</w:t>
                      </w:r>
                      <w:r w:rsidR="001322AF">
                        <w:rPr>
                          <w:color w:val="0000FF"/>
                          <w:sz w:val="28"/>
                          <w:szCs w:val="28"/>
                        </w:rPr>
                        <w:t>SVP: B</w:t>
                      </w:r>
                      <w:r w:rsidR="00B65129">
                        <w:rPr>
                          <w:color w:val="0000FF"/>
                          <w:sz w:val="28"/>
                          <w:szCs w:val="28"/>
                        </w:rPr>
                        <w:t>y July 1, 2014</w:t>
                      </w:r>
                    </w:p>
                    <w:p w14:paraId="7AAB844C" w14:textId="5CB8A98D" w:rsidR="00FB7169" w:rsidRPr="001810AD" w:rsidRDefault="00FB7169" w:rsidP="008E5238">
                      <w:pPr>
                        <w:pStyle w:val="Heading2"/>
                        <w:jc w:val="left"/>
                        <w:rPr>
                          <w:color w:val="0000FF"/>
                          <w:sz w:val="28"/>
                          <w:szCs w:val="28"/>
                        </w:rPr>
                      </w:pPr>
                      <w:r w:rsidRPr="001810AD">
                        <w:rPr>
                          <w:color w:val="0000FF"/>
                          <w:sz w:val="28"/>
                          <w:szCs w:val="28"/>
                        </w:rPr>
                        <w:t xml:space="preserve">TIME: 7:30AM (check-in), 9:30AM (parade) </w:t>
                      </w:r>
                    </w:p>
                    <w:p w14:paraId="20FF6441" w14:textId="59A6BD1E" w:rsidR="00FB7169" w:rsidRPr="001810AD" w:rsidRDefault="00FB7169" w:rsidP="008E5238">
                      <w:pPr>
                        <w:pStyle w:val="Heading2"/>
                        <w:jc w:val="left"/>
                        <w:rPr>
                          <w:color w:val="0000FF"/>
                          <w:sz w:val="28"/>
                          <w:szCs w:val="28"/>
                        </w:rPr>
                      </w:pPr>
                      <w:r w:rsidRPr="001810AD">
                        <w:rPr>
                          <w:color w:val="0000FF"/>
                          <w:sz w:val="28"/>
                          <w:szCs w:val="28"/>
                        </w:rPr>
                        <w:t>WHERE: North on Frederick St. beginning at Alessandro Blvd., then west on Town</w:t>
                      </w:r>
                      <w:r>
                        <w:rPr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1810AD">
                        <w:rPr>
                          <w:color w:val="0000FF"/>
                          <w:sz w:val="28"/>
                          <w:szCs w:val="28"/>
                        </w:rPr>
                        <w:t>Gate Blvd. About a 1-1.5 hour walk.</w:t>
                      </w:r>
                    </w:p>
                    <w:p w14:paraId="00B5C2D8" w14:textId="612901CC" w:rsidR="00FB7169" w:rsidRPr="001810AD" w:rsidRDefault="00FB7169" w:rsidP="008E5238">
                      <w:pPr>
                        <w:pStyle w:val="Heading2"/>
                        <w:jc w:val="left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1810AD">
                        <w:rPr>
                          <w:color w:val="FF0000"/>
                          <w:sz w:val="28"/>
                          <w:szCs w:val="28"/>
                        </w:rPr>
                        <w:t>**Please no aggressive dogs as they will be in close proximities of each other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or on a flat trailer</w:t>
                      </w:r>
                      <w:r w:rsidRPr="001810AD">
                        <w:rPr>
                          <w:color w:val="FF0000"/>
                          <w:sz w:val="28"/>
                          <w:szCs w:val="28"/>
                        </w:rPr>
                        <w:t>*</w:t>
                      </w:r>
                      <w:bookmarkStart w:id="1" w:name="_GoBack"/>
                      <w:r w:rsidRPr="001810AD">
                        <w:rPr>
                          <w:color w:val="FF0000"/>
                          <w:sz w:val="28"/>
                          <w:szCs w:val="28"/>
                        </w:rPr>
                        <w:t>*</w:t>
                      </w:r>
                      <w:bookmarkEnd w:id="1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D4165">
        <w:rPr>
          <w:noProof/>
        </w:rPr>
        <w:drawing>
          <wp:anchor distT="0" distB="0" distL="114300" distR="114300" simplePos="0" relativeHeight="251678736" behindDoc="0" locked="0" layoutInCell="1" allowOverlap="1" wp14:anchorId="438FAAA1" wp14:editId="1C928D24">
            <wp:simplePos x="0" y="0"/>
            <wp:positionH relativeFrom="page">
              <wp:posOffset>1188720</wp:posOffset>
            </wp:positionH>
            <wp:positionV relativeFrom="page">
              <wp:posOffset>666115</wp:posOffset>
            </wp:positionV>
            <wp:extent cx="5394960" cy="3884930"/>
            <wp:effectExtent l="355600" t="457200" r="574040" b="636270"/>
            <wp:wrapThrough wrapText="bothSides">
              <wp:wrapPolygon edited="0">
                <wp:start x="383" y="-959"/>
                <wp:lineTo x="-806" y="-484"/>
                <wp:lineTo x="-635" y="4038"/>
                <wp:lineTo x="-665" y="8592"/>
                <wp:lineTo x="-595" y="13130"/>
                <wp:lineTo x="-671" y="20819"/>
                <wp:lineTo x="-454" y="22205"/>
                <wp:lineTo x="7007" y="23283"/>
                <wp:lineTo x="7108" y="23267"/>
                <wp:lineTo x="20315" y="23280"/>
                <wp:lineTo x="20439" y="23544"/>
                <wp:lineTo x="22359" y="23236"/>
                <wp:lineTo x="22436" y="22939"/>
                <wp:lineTo x="22980" y="20862"/>
                <wp:lineTo x="23029" y="11613"/>
                <wp:lineTo x="22959" y="7075"/>
                <wp:lineTo x="22990" y="2521"/>
                <wp:lineTo x="22865" y="-1439"/>
                <wp:lineTo x="21000" y="-1709"/>
                <wp:lineTo x="15645" y="-849"/>
                <wp:lineTo x="15459" y="-3094"/>
                <wp:lineTo x="1191" y="-1089"/>
                <wp:lineTo x="383" y="-959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704022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5474">
                      <a:off x="0" y="0"/>
                      <a:ext cx="5394960" cy="3884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87F">
        <w:rPr>
          <w:noProof/>
        </w:rPr>
        <mc:AlternateContent>
          <mc:Choice Requires="wpg">
            <w:drawing>
              <wp:anchor distT="0" distB="0" distL="114300" distR="114300" simplePos="0" relativeHeight="251677695" behindDoc="0" locked="0" layoutInCell="1" allowOverlap="1" wp14:anchorId="42C52351" wp14:editId="4B99B336">
                <wp:simplePos x="0" y="0"/>
                <wp:positionH relativeFrom="page">
                  <wp:posOffset>1099820</wp:posOffset>
                </wp:positionH>
                <wp:positionV relativeFrom="page">
                  <wp:posOffset>4900930</wp:posOffset>
                </wp:positionV>
                <wp:extent cx="5266690" cy="4004945"/>
                <wp:effectExtent l="584200" t="508000" r="397510" b="567055"/>
                <wp:wrapTight wrapText="bothSides">
                  <wp:wrapPolygon edited="0">
                    <wp:start x="729" y="-2740"/>
                    <wp:lineTo x="104" y="-2466"/>
                    <wp:lineTo x="-104" y="1918"/>
                    <wp:lineTo x="-1771" y="15069"/>
                    <wp:lineTo x="-2396" y="18631"/>
                    <wp:lineTo x="-2396" y="19453"/>
                    <wp:lineTo x="2188" y="21645"/>
                    <wp:lineTo x="2292" y="21645"/>
                    <wp:lineTo x="16667" y="23836"/>
                    <wp:lineTo x="16772" y="23836"/>
                    <wp:lineTo x="19272" y="24247"/>
                    <wp:lineTo x="19376" y="24521"/>
                    <wp:lineTo x="19897" y="24521"/>
                    <wp:lineTo x="20001" y="24247"/>
                    <wp:lineTo x="20834" y="23836"/>
                    <wp:lineTo x="21459" y="17261"/>
                    <wp:lineTo x="21980" y="12877"/>
                    <wp:lineTo x="22397" y="8493"/>
                    <wp:lineTo x="22918" y="4110"/>
                    <wp:lineTo x="23126" y="411"/>
                    <wp:lineTo x="20418" y="-274"/>
                    <wp:lineTo x="13751" y="-274"/>
                    <wp:lineTo x="13751" y="-2466"/>
                    <wp:lineTo x="1771" y="-2740"/>
                    <wp:lineTo x="729" y="-2740"/>
                  </wp:wrapPolygon>
                </wp:wrapTight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6690" cy="4004945"/>
                          <a:chOff x="0" y="0"/>
                          <a:chExt cx="5266690" cy="4004945"/>
                        </a:xfrm>
                      </wpg:grpSpPr>
                      <wps:wsp>
                        <wps:cNvPr id="3" name="Rectangle 3"/>
                        <wps:cNvSpPr/>
                        <wps:spPr>
                          <a:xfrm rot="480770">
                            <a:off x="0" y="0"/>
                            <a:ext cx="5266690" cy="40049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52400">
                            <a:solidFill>
                              <a:schemeClr val="bg1"/>
                            </a:solidFill>
                          </a:ln>
                          <a:effectLst>
                            <a:outerShdw blurRad="65000" dist="50800" dir="12000000" kx="-105000" ky="-90000" algn="tr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 contourW="12700">
                            <a:bevelT w="25400" h="19050"/>
                            <a:contourClr>
                              <a:schemeClr val="bg2"/>
                            </a:contourClr>
                          </a:sp3d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 3"/>
                        <wps:cNvSpPr>
                          <a:spLocks noChangeArrowheads="1"/>
                        </wps:cNvSpPr>
                        <wps:spPr bwMode="auto">
                          <a:xfrm rot="480000">
                            <a:off x="114300" y="88900"/>
                            <a:ext cx="5019675" cy="38309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D8D8D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86.6pt;margin-top:385.9pt;width:414.7pt;height:315.35pt;z-index:251677695;mso-position-horizontal-relative:page;mso-position-vertical-relative:page" coordsize="5266690,40049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">
                <v:rect id="Rectangle 3" o:spid="_x0000_s1027" style="position:absolute;width:5266690;height:4004945;rotation:525129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4hAHwgAA&#10;ANoAAAAPAAAAZHJzL2Rvd25yZXYueG1sRI9Pi8IwFMTvC36H8ARva6qiLNUo4h/0tLB2PXh7NM+m&#10;2LyUJtb67Y2wsMdhZn7DLFadrURLjS8dKxgNExDEudMlFwp+s/3nFwgfkDVWjknBkzyslr2PBaba&#10;PfiH2lMoRISwT1GBCaFOpfS5IYt+6Gri6F1dYzFE2RRSN/iIcFvJcZLMpMWS44LBmjaG8tvpbhXs&#10;2vy8ZzMrxoeDy74v060pfabUoN+t5yACdeE//Nc+agUTeF+JN0Au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TiEAfCAAAA2gAAAA8AAAAAAAAAAAAAAAAAlwIAAGRycy9kb3du&#10;cmV2LnhtbFBLBQYAAAAABAAEAPUAAACGAwAAAAA=&#10;" fillcolor="white [3212]" strokecolor="white [3212]" strokeweight="12pt">
                  <v:shadow on="t" type="perspective" opacity="19660f" mv:blur="65000f" origin=".5,-.5" offset="-1.326mm,-17375emu" matrix=",-2002f,-1716f"/>
                </v:rect>
                <v:rect id="Rectangle 3" o:spid="_x0000_s1028" style="position:absolute;left:114300;top:88900;width:5019675;height:3830955;rotation: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hpWywAAA&#10;ANoAAAAPAAAAZHJzL2Rvd25yZXYueG1sRI9Bi8IwFITvgv8hvAVvmupCkWqURVBcPNl68fZonk2x&#10;eSlN1PrvjSB4HGbmG2a57m0j7tT52rGC6SQBQVw6XXOl4FRsx3MQPiBrbByTgid5WK+GgyVm2j34&#10;SPc8VCJC2GeowITQZlL60pBFP3EtcfQurrMYouwqqTt8RLht5CxJUmmx5rhgsKWNofKa36yCtGg3&#10;h4svptv/Mk/l7+5kzrdEqdFP/7cAEagP3/CnvdcKZvC+Em+AXL0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mhpWywAAAANoAAAAPAAAAAAAAAAAAAAAAAJcCAABkcnMvZG93bnJl&#10;di54bWxQSwUGAAAAAAQABAD1AAAAhAMAAAAA&#10;" filled="f" strokecolor="#d8d8d8" strokeweight="1pt"/>
                <w10:wrap type="tight" anchorx="page" anchory="page"/>
              </v:group>
            </w:pict>
          </mc:Fallback>
        </mc:AlternateContent>
      </w:r>
    </w:p>
    <w:sectPr w:rsidR="00C538AD" w:rsidSect="00C538AD">
      <w:headerReference w:type="default" r:id="rId13"/>
      <w:pgSz w:w="12240" w:h="15840"/>
      <w:pgMar w:top="432" w:right="432" w:bottom="432" w:left="432" w:header="432" w:footer="432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28FAB4" w14:textId="77777777" w:rsidR="00D14C3C" w:rsidRDefault="00D14C3C">
      <w:r>
        <w:separator/>
      </w:r>
    </w:p>
  </w:endnote>
  <w:endnote w:type="continuationSeparator" w:id="0">
    <w:p w14:paraId="766521C0" w14:textId="77777777" w:rsidR="00D14C3C" w:rsidRDefault="00D14C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メイリオ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223E40" w14:textId="77777777" w:rsidR="00D14C3C" w:rsidRDefault="00D14C3C">
      <w:r>
        <w:separator/>
      </w:r>
    </w:p>
  </w:footnote>
  <w:footnote w:type="continuationSeparator" w:id="0">
    <w:p w14:paraId="3B85DDEC" w14:textId="77777777" w:rsidR="00D14C3C" w:rsidRDefault="00D14C3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53CB2A" w14:textId="77777777" w:rsidR="00FB7169" w:rsidRDefault="00FB716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75DD53C5" wp14:editId="46E3911F">
              <wp:simplePos x="0" y="0"/>
              <wp:positionH relativeFrom="page">
                <wp:posOffset>274320</wp:posOffset>
              </wp:positionH>
              <wp:positionV relativeFrom="page">
                <wp:posOffset>274320</wp:posOffset>
              </wp:positionV>
              <wp:extent cx="7223760" cy="9509760"/>
              <wp:effectExtent l="0" t="0" r="0" b="0"/>
              <wp:wrapTight wrapText="bothSides">
                <wp:wrapPolygon edited="0">
                  <wp:start x="-28" y="0"/>
                  <wp:lineTo x="-28" y="21555"/>
                  <wp:lineTo x="21600" y="21555"/>
                  <wp:lineTo x="21600" y="0"/>
                  <wp:lineTo x="-28" y="0"/>
                </wp:wrapPolygon>
              </wp:wrapTight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23760" cy="950976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8D800"/>
                          </a:gs>
                          <a:gs pos="100000">
                            <a:srgbClr val="D16D00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21.6pt;margin-top:21.6pt;width:568.8pt;height:748.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" o:allowincell="f" fillcolor="#f8d800" stroked="f">
              <v:fill color2="#d16d00" rotate="t" focus="100%" type="gradient"/>
              <w10:wrap type="tight"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proofState w:spelling="clean" w:grammar="clean"/>
  <w:attachedTemplate r:id="rId1"/>
  <w:defaultTabStop w:val="720"/>
  <w:displayHorizontalDrawingGridEvery w:val="0"/>
  <w:displayVerticalDrawingGridEvery w:val="0"/>
  <w:doNotUseMarginsForDrawingGridOrigi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DD74C6"/>
    <w:rsid w:val="000165CE"/>
    <w:rsid w:val="000E2674"/>
    <w:rsid w:val="00103400"/>
    <w:rsid w:val="001322AF"/>
    <w:rsid w:val="00177549"/>
    <w:rsid w:val="001810AD"/>
    <w:rsid w:val="00261390"/>
    <w:rsid w:val="00266CBD"/>
    <w:rsid w:val="002C09E7"/>
    <w:rsid w:val="002E71D6"/>
    <w:rsid w:val="00317DDD"/>
    <w:rsid w:val="003966E3"/>
    <w:rsid w:val="004139E6"/>
    <w:rsid w:val="004B41E5"/>
    <w:rsid w:val="004B73DD"/>
    <w:rsid w:val="004D4165"/>
    <w:rsid w:val="004F725F"/>
    <w:rsid w:val="0056699C"/>
    <w:rsid w:val="005B20CF"/>
    <w:rsid w:val="006632A0"/>
    <w:rsid w:val="006A1B11"/>
    <w:rsid w:val="006D520C"/>
    <w:rsid w:val="00766E44"/>
    <w:rsid w:val="00820F1A"/>
    <w:rsid w:val="00856D96"/>
    <w:rsid w:val="008B4587"/>
    <w:rsid w:val="008E5238"/>
    <w:rsid w:val="00942A4A"/>
    <w:rsid w:val="00983C4E"/>
    <w:rsid w:val="009905A0"/>
    <w:rsid w:val="00A25CEB"/>
    <w:rsid w:val="00A746BA"/>
    <w:rsid w:val="00A81E4F"/>
    <w:rsid w:val="00AF650B"/>
    <w:rsid w:val="00B65129"/>
    <w:rsid w:val="00B76335"/>
    <w:rsid w:val="00BF5D48"/>
    <w:rsid w:val="00C21D69"/>
    <w:rsid w:val="00C538AD"/>
    <w:rsid w:val="00C97CEC"/>
    <w:rsid w:val="00CB23AD"/>
    <w:rsid w:val="00D06204"/>
    <w:rsid w:val="00D14C3C"/>
    <w:rsid w:val="00D44816"/>
    <w:rsid w:val="00DC3D98"/>
    <w:rsid w:val="00DD487F"/>
    <w:rsid w:val="00DD74C6"/>
    <w:rsid w:val="00DF45F7"/>
    <w:rsid w:val="00DF4DF1"/>
    <w:rsid w:val="00E5029D"/>
    <w:rsid w:val="00FB716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79CF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746BA"/>
    <w:pPr>
      <w:keepNext/>
      <w:keepLines/>
      <w:jc w:val="center"/>
      <w:outlineLvl w:val="0"/>
    </w:pPr>
    <w:rPr>
      <w:rFonts w:asciiTheme="majorHAnsi" w:eastAsiaTheme="majorEastAsia" w:hAnsiTheme="majorHAnsi" w:cstheme="majorBidi"/>
      <w:b/>
      <w:bCs/>
      <w:color w:val="8D1E1E" w:themeColor="text2"/>
      <w:sz w:val="120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A746BA"/>
    <w:pPr>
      <w:keepNext/>
      <w:keepLines/>
      <w:jc w:val="center"/>
      <w:outlineLvl w:val="1"/>
    </w:pPr>
    <w:rPr>
      <w:rFonts w:asciiTheme="majorHAnsi" w:eastAsiaTheme="majorEastAsia" w:hAnsiTheme="majorHAnsi" w:cstheme="majorBidi"/>
      <w:b/>
      <w:bCs/>
      <w:color w:val="B8B8B8" w:themeColor="background2"/>
      <w:sz w:val="3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9905A0"/>
    <w:pPr>
      <w:keepNext/>
      <w:keepLines/>
      <w:jc w:val="center"/>
      <w:outlineLvl w:val="2"/>
    </w:pPr>
    <w:rPr>
      <w:rFonts w:asciiTheme="majorHAnsi" w:eastAsiaTheme="majorEastAsia" w:hAnsiTheme="majorHAnsi" w:cstheme="majorBidi"/>
      <w:b/>
      <w:bCs/>
      <w:color w:val="8D1E1E" w:themeColor="text2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538A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538AD"/>
  </w:style>
  <w:style w:type="paragraph" w:styleId="Footer">
    <w:name w:val="footer"/>
    <w:basedOn w:val="Normal"/>
    <w:link w:val="FooterChar"/>
    <w:unhideWhenUsed/>
    <w:rsid w:val="00C538A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538AD"/>
  </w:style>
  <w:style w:type="paragraph" w:styleId="BalloonText">
    <w:name w:val="Balloon Text"/>
    <w:basedOn w:val="Normal"/>
    <w:link w:val="BalloonTextChar"/>
    <w:semiHidden/>
    <w:unhideWhenUsed/>
    <w:rsid w:val="00C538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C538A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746BA"/>
    <w:rPr>
      <w:rFonts w:asciiTheme="majorHAnsi" w:eastAsiaTheme="majorEastAsia" w:hAnsiTheme="majorHAnsi" w:cstheme="majorBidi"/>
      <w:b/>
      <w:bCs/>
      <w:color w:val="8D1E1E" w:themeColor="text2"/>
      <w:sz w:val="12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746BA"/>
    <w:rPr>
      <w:rFonts w:asciiTheme="majorHAnsi" w:eastAsiaTheme="majorEastAsia" w:hAnsiTheme="majorHAnsi" w:cstheme="majorBidi"/>
      <w:b/>
      <w:bCs/>
      <w:color w:val="B8B8B8" w:themeColor="background2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05A0"/>
    <w:rPr>
      <w:rFonts w:asciiTheme="majorHAnsi" w:eastAsiaTheme="majorEastAsia" w:hAnsiTheme="majorHAnsi" w:cstheme="majorBidi"/>
      <w:b/>
      <w:bCs/>
      <w:color w:val="8D1E1E" w:themeColor="text2"/>
      <w:sz w:val="4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746BA"/>
    <w:pPr>
      <w:keepNext/>
      <w:keepLines/>
      <w:jc w:val="center"/>
      <w:outlineLvl w:val="0"/>
    </w:pPr>
    <w:rPr>
      <w:rFonts w:asciiTheme="majorHAnsi" w:eastAsiaTheme="majorEastAsia" w:hAnsiTheme="majorHAnsi" w:cstheme="majorBidi"/>
      <w:b/>
      <w:bCs/>
      <w:color w:val="8D1E1E" w:themeColor="text2"/>
      <w:sz w:val="120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A746BA"/>
    <w:pPr>
      <w:keepNext/>
      <w:keepLines/>
      <w:jc w:val="center"/>
      <w:outlineLvl w:val="1"/>
    </w:pPr>
    <w:rPr>
      <w:rFonts w:asciiTheme="majorHAnsi" w:eastAsiaTheme="majorEastAsia" w:hAnsiTheme="majorHAnsi" w:cstheme="majorBidi"/>
      <w:b/>
      <w:bCs/>
      <w:color w:val="B8B8B8" w:themeColor="background2"/>
      <w:sz w:val="3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9905A0"/>
    <w:pPr>
      <w:keepNext/>
      <w:keepLines/>
      <w:jc w:val="center"/>
      <w:outlineLvl w:val="2"/>
    </w:pPr>
    <w:rPr>
      <w:rFonts w:asciiTheme="majorHAnsi" w:eastAsiaTheme="majorEastAsia" w:hAnsiTheme="majorHAnsi" w:cstheme="majorBidi"/>
      <w:b/>
      <w:bCs/>
      <w:color w:val="8D1E1E" w:themeColor="text2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538A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538AD"/>
  </w:style>
  <w:style w:type="paragraph" w:styleId="Footer">
    <w:name w:val="footer"/>
    <w:basedOn w:val="Normal"/>
    <w:link w:val="FooterChar"/>
    <w:unhideWhenUsed/>
    <w:rsid w:val="00C538A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538AD"/>
  </w:style>
  <w:style w:type="paragraph" w:styleId="BalloonText">
    <w:name w:val="Balloon Text"/>
    <w:basedOn w:val="Normal"/>
    <w:link w:val="BalloonTextChar"/>
    <w:semiHidden/>
    <w:unhideWhenUsed/>
    <w:rsid w:val="00C538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C538A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746BA"/>
    <w:rPr>
      <w:rFonts w:asciiTheme="majorHAnsi" w:eastAsiaTheme="majorEastAsia" w:hAnsiTheme="majorHAnsi" w:cstheme="majorBidi"/>
      <w:b/>
      <w:bCs/>
      <w:color w:val="8D1E1E" w:themeColor="text2"/>
      <w:sz w:val="12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746BA"/>
    <w:rPr>
      <w:rFonts w:asciiTheme="majorHAnsi" w:eastAsiaTheme="majorEastAsia" w:hAnsiTheme="majorHAnsi" w:cstheme="majorBidi"/>
      <w:b/>
      <w:bCs/>
      <w:color w:val="B8B8B8" w:themeColor="background2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05A0"/>
    <w:rPr>
      <w:rFonts w:asciiTheme="majorHAnsi" w:eastAsiaTheme="majorEastAsia" w:hAnsiTheme="majorHAnsi" w:cstheme="majorBidi"/>
      <w:b/>
      <w:bCs/>
      <w:color w:val="8D1E1E" w:themeColor="text2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JPG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Flyers:Lost%20or%20Found%20Flyer.dotx" TargetMode="External"/></Relationships>
</file>

<file path=word/theme/theme1.xml><?xml version="1.0" encoding="utf-8"?>
<a:theme xmlns:a="http://schemas.openxmlformats.org/drawingml/2006/main" name="Office Theme">
  <a:themeElements>
    <a:clrScheme name="Lost or Found">
      <a:dk1>
        <a:sysClr val="windowText" lastClr="000000"/>
      </a:dk1>
      <a:lt1>
        <a:sysClr val="window" lastClr="FFFFFF"/>
      </a:lt1>
      <a:dk2>
        <a:srgbClr val="8D1E1E"/>
      </a:dk2>
      <a:lt2>
        <a:srgbClr val="B8B8B8"/>
      </a:lt2>
      <a:accent1>
        <a:srgbClr val="D16D00"/>
      </a:accent1>
      <a:accent2>
        <a:srgbClr val="F8D800"/>
      </a:accent2>
      <a:accent3>
        <a:srgbClr val="6D8D4C"/>
      </a:accent3>
      <a:accent4>
        <a:srgbClr val="593A13"/>
      </a:accent4>
      <a:accent5>
        <a:srgbClr val="4C548F"/>
      </a:accent5>
      <a:accent6>
        <a:srgbClr val="4584A9"/>
      </a:accent6>
      <a:hlink>
        <a:srgbClr val="346A25"/>
      </a:hlink>
      <a:folHlink>
        <a:srgbClr val="E1A611"/>
      </a:folHlink>
    </a:clrScheme>
    <a:fontScheme name="Lost or Found">
      <a:majorFont>
        <a:latin typeface="Corbel"/>
        <a:ea typeface=""/>
        <a:cs typeface=""/>
        <a:font script="Jpan" typeface="メイリオ"/>
      </a:majorFont>
      <a:minorFont>
        <a:latin typeface="Corbel"/>
        <a:ea typeface=""/>
        <a:cs typeface=""/>
        <a:font script="Jpan" typeface="メイリオ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6DF91E5-2913-7144-8701-337C60E73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Lost or Found Flyer.dotx</Template>
  <TotalTime>35</TotalTime>
  <Pages>1</Pages>
  <Words>1</Words>
  <Characters>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Pellerin</dc:creator>
  <cp:keywords/>
  <dc:description/>
  <cp:lastModifiedBy>David Pellerin</cp:lastModifiedBy>
  <cp:revision>12</cp:revision>
  <cp:lastPrinted>2014-06-18T19:38:00Z</cp:lastPrinted>
  <dcterms:created xsi:type="dcterms:W3CDTF">2014-06-18T19:08:00Z</dcterms:created>
  <dcterms:modified xsi:type="dcterms:W3CDTF">2014-06-18T19:42:00Z</dcterms:modified>
  <cp:category/>
</cp:coreProperties>
</file>